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2C" w:rsidRDefault="00854C2C" w:rsidP="004B1415">
      <w:pPr>
        <w:pStyle w:val="NoSpacing"/>
        <w:ind w:left="720"/>
        <w:jc w:val="center"/>
        <w:rPr>
          <w:noProof/>
          <w:szCs w:val="14"/>
          <w:lang w:eastAsia="hr-HR"/>
        </w:rPr>
      </w:pPr>
      <w:r w:rsidRPr="00AF42AD">
        <w:rPr>
          <w:noProof/>
          <w:szCs w:val="14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25" type="#_x0000_t75" style="width:147.75pt;height:126.75pt;visibility:visible">
            <v:imagedata r:id="rId5" o:title=""/>
          </v:shape>
        </w:pict>
      </w:r>
      <w:r w:rsidRPr="00AF42AD">
        <w:rPr>
          <w:noProof/>
          <w:szCs w:val="14"/>
          <w:lang w:eastAsia="hr-HR"/>
        </w:rPr>
        <w:pict>
          <v:shape id="Picture 12" o:spid="_x0000_i1026" type="#_x0000_t75" style="width:145.5pt;height:149.25pt;visibility:visible">
            <v:imagedata r:id="rId6" o:title=""/>
          </v:shape>
        </w:pict>
      </w:r>
    </w:p>
    <w:p w:rsidR="00854C2C" w:rsidRDefault="00854C2C" w:rsidP="0078708B">
      <w:pPr>
        <w:pStyle w:val="NoSpacing"/>
        <w:ind w:left="720"/>
        <w:rPr>
          <w:szCs w:val="14"/>
        </w:rPr>
      </w:pPr>
    </w:p>
    <w:p w:rsidR="00854C2C" w:rsidRDefault="00854C2C" w:rsidP="0078708B">
      <w:pPr>
        <w:pStyle w:val="NoSpacing"/>
        <w:ind w:left="720"/>
        <w:rPr>
          <w:szCs w:val="14"/>
        </w:rPr>
      </w:pPr>
    </w:p>
    <w:p w:rsidR="00854C2C" w:rsidRDefault="00854C2C" w:rsidP="0078708B">
      <w:pPr>
        <w:pStyle w:val="NoSpacing"/>
        <w:ind w:left="720"/>
        <w:rPr>
          <w:szCs w:val="14"/>
        </w:rPr>
      </w:pPr>
      <w:r w:rsidRPr="00A42E45">
        <w:rPr>
          <w:szCs w:val="14"/>
        </w:rPr>
        <w:t xml:space="preserve">EKIPA MLADEŽI DVD-A BARILOVIĆ OD 6-12 GODINA OSNOVANA JE 2009.GODINE NA INCIJATIVU NOVOG VODSTVA U DRUŠTVU,TE ISTE GODINE ODLAZE NA DVA </w:t>
      </w:r>
      <w:r>
        <w:rPr>
          <w:szCs w:val="14"/>
        </w:rPr>
        <w:t xml:space="preserve">NATJECANJA </w:t>
      </w:r>
      <w:r w:rsidRPr="00A42E45">
        <w:rPr>
          <w:szCs w:val="14"/>
        </w:rPr>
        <w:t xml:space="preserve">I OSVAJAJU DRUGO MJESTO NA MEĐUNARODNOM </w:t>
      </w:r>
      <w:r>
        <w:rPr>
          <w:szCs w:val="14"/>
        </w:rPr>
        <w:t>NATJECANJ</w:t>
      </w:r>
      <w:r w:rsidRPr="00A42E45">
        <w:rPr>
          <w:szCs w:val="14"/>
        </w:rPr>
        <w:t>U</w:t>
      </w:r>
      <w:r>
        <w:rPr>
          <w:szCs w:val="14"/>
        </w:rPr>
        <w:t xml:space="preserve"> U </w:t>
      </w:r>
      <w:r w:rsidRPr="00A42E45">
        <w:rPr>
          <w:szCs w:val="14"/>
        </w:rPr>
        <w:t xml:space="preserve"> JUROVSKOM BRODU I PRVO MJESTO NA KUP-U 4 RIJEKE INAČE NAJSTARIJEM I NAJVEĆEM </w:t>
      </w:r>
      <w:r>
        <w:rPr>
          <w:szCs w:val="14"/>
        </w:rPr>
        <w:t xml:space="preserve">NATJECANJU </w:t>
      </w:r>
      <w:r w:rsidRPr="00A42E45">
        <w:rPr>
          <w:szCs w:val="14"/>
        </w:rPr>
        <w:t>U ŽUPANIJI</w:t>
      </w:r>
      <w:r>
        <w:rPr>
          <w:szCs w:val="14"/>
        </w:rPr>
        <w:t>,</w:t>
      </w:r>
      <w:r w:rsidRPr="00A42E45">
        <w:rPr>
          <w:szCs w:val="14"/>
        </w:rPr>
        <w:t xml:space="preserve"> A I ŠIRE.TIME SE UPISUJU U POVIJEST DVD-A BARILOVIĆ KAO NAJUSPJEŠNIJA MLADA EKIPA .</w:t>
      </w:r>
    </w:p>
    <w:p w:rsidR="00854C2C" w:rsidRDefault="00854C2C" w:rsidP="0078708B">
      <w:pPr>
        <w:pStyle w:val="NoSpacing"/>
        <w:ind w:left="720"/>
        <w:rPr>
          <w:szCs w:val="14"/>
        </w:rPr>
      </w:pPr>
    </w:p>
    <w:p w:rsidR="00854C2C" w:rsidRDefault="00854C2C" w:rsidP="008A6792">
      <w:pPr>
        <w:pStyle w:val="NoSpacing"/>
        <w:ind w:left="720"/>
        <w:jc w:val="center"/>
        <w:rPr>
          <w:szCs w:val="14"/>
        </w:rPr>
      </w:pPr>
      <w:r w:rsidRPr="00AF42AD">
        <w:rPr>
          <w:noProof/>
          <w:szCs w:val="14"/>
          <w:lang w:eastAsia="hr-HR"/>
        </w:rPr>
        <w:pict>
          <v:shape id="Picture 1" o:spid="_x0000_i1027" type="#_x0000_t75" style="width:235.5pt;height:177pt;visibility:visible">
            <v:imagedata r:id="rId7" o:title=""/>
          </v:shape>
        </w:pict>
      </w:r>
    </w:p>
    <w:p w:rsidR="00854C2C" w:rsidRDefault="00854C2C" w:rsidP="0078708B">
      <w:pPr>
        <w:pStyle w:val="NoSpacing"/>
        <w:ind w:left="720"/>
        <w:rPr>
          <w:szCs w:val="14"/>
        </w:rPr>
      </w:pPr>
      <w:r>
        <w:rPr>
          <w:szCs w:val="14"/>
        </w:rPr>
        <w:t>Na slici se nalaze(s ljeva na desno):Matija Trgovčić,Filip Milinković,Martina Župčić,Iva Krajačić,Dominik Peraković,Luka Dobrinić,Tomislav Dobrinić,Valentina Župčić</w:t>
      </w:r>
    </w:p>
    <w:p w:rsidR="00854C2C" w:rsidRDefault="00854C2C" w:rsidP="0078708B">
      <w:pPr>
        <w:pStyle w:val="NoSpacing"/>
        <w:ind w:left="720"/>
        <w:rPr>
          <w:szCs w:val="14"/>
        </w:rPr>
      </w:pPr>
      <w:r>
        <w:rPr>
          <w:szCs w:val="14"/>
        </w:rPr>
        <w:t>Mirko Bižić,Jakov Milinković,Domagoj Krivačić i Josip Dobrinić.</w:t>
      </w:r>
    </w:p>
    <w:p w:rsidR="00854C2C" w:rsidRDefault="00854C2C" w:rsidP="0078708B">
      <w:pPr>
        <w:pStyle w:val="NoSpacing"/>
        <w:ind w:left="720"/>
        <w:rPr>
          <w:szCs w:val="14"/>
        </w:rPr>
      </w:pPr>
    </w:p>
    <w:p w:rsidR="00854C2C" w:rsidRDefault="00854C2C" w:rsidP="0078708B">
      <w:pPr>
        <w:pStyle w:val="NoSpacing"/>
        <w:ind w:left="720"/>
        <w:rPr>
          <w:szCs w:val="14"/>
        </w:rPr>
      </w:pPr>
      <w:r w:rsidRPr="00A42E45">
        <w:rPr>
          <w:szCs w:val="14"/>
        </w:rPr>
        <w:t xml:space="preserve">ALI TIME USPJESI MLADE EKIPE NE PRESTAJU,NASKON PAUZE U 2010 .KOJA SE DOGODILA RADI MANJKA NEKOLIKO ČLANOVA (NEKOLIKO ČLANOVA NIJE MOGLO NASTUPAT JER JE NAVRŠILO 13 GODINA ),EKIPA SE PONOVNO OKUPLJA U 2011.GODINI I ZNATNO POMLAĐENA KREĆE U POHODE NA NOVA ODLIČJA I BODOVE U ŽUPANIJSKOM KUPU,U POČETKU JE BILO TEŠKO ALI STALNIM VJEŽBANJEM I UPORNOŠĆU IZ </w:t>
      </w:r>
      <w:r>
        <w:rPr>
          <w:szCs w:val="14"/>
        </w:rPr>
        <w:t>NATJECANJ</w:t>
      </w:r>
      <w:r w:rsidRPr="00A42E45">
        <w:rPr>
          <w:szCs w:val="14"/>
        </w:rPr>
        <w:t xml:space="preserve">A U </w:t>
      </w:r>
      <w:r>
        <w:rPr>
          <w:szCs w:val="14"/>
        </w:rPr>
        <w:t xml:space="preserve">NATJECANJE </w:t>
      </w:r>
      <w:r w:rsidRPr="00A42E45">
        <w:rPr>
          <w:szCs w:val="14"/>
        </w:rPr>
        <w:t xml:space="preserve">POSTAJALI SU SVE BOLJI DA BI NA ZADNJEM </w:t>
      </w:r>
      <w:r>
        <w:rPr>
          <w:szCs w:val="14"/>
        </w:rPr>
        <w:t>NATJECANJU</w:t>
      </w:r>
      <w:r w:rsidRPr="00A42E45">
        <w:rPr>
          <w:szCs w:val="14"/>
        </w:rPr>
        <w:t xml:space="preserve"> PROŠLE GODINE OSVOJILI TREĆE MJESTO,NARAVNO OPET NA NAJVEĆEM TAKMIČENJU U KARLOVCU,POPULARNO KUPU 4 RIJEKE</w:t>
      </w:r>
      <w:r>
        <w:rPr>
          <w:szCs w:val="14"/>
        </w:rPr>
        <w:t>.</w:t>
      </w:r>
    </w:p>
    <w:p w:rsidR="00854C2C" w:rsidRDefault="00854C2C" w:rsidP="0078708B">
      <w:pPr>
        <w:pStyle w:val="NoSpacing"/>
        <w:ind w:left="720"/>
        <w:rPr>
          <w:szCs w:val="14"/>
        </w:rPr>
      </w:pPr>
    </w:p>
    <w:p w:rsidR="00854C2C" w:rsidRPr="00B67FA0" w:rsidRDefault="00854C2C" w:rsidP="00B67FA0">
      <w:pPr>
        <w:pStyle w:val="NoSpacing"/>
        <w:ind w:left="720"/>
        <w:rPr>
          <w:szCs w:val="14"/>
        </w:rPr>
      </w:pPr>
      <w:r w:rsidRPr="00B67FA0">
        <w:rPr>
          <w:szCs w:val="14"/>
        </w:rPr>
        <w:t>OVE GODINE EKIPA JE OZBILJNO KRENULA POHODE NA NOVA ODLIČJA I USPJEHE KOJE ĆE DONIJETI SVOM VATROGASNOM DRUŠTVU A POTVRDA TOGA JE I OSVOJENO 2.MJESTO NA OTVORENOM KUPU GRADA SENJA,KOJE JE UJEDNO BILO I PRVO</w:t>
      </w:r>
      <w:r>
        <w:rPr>
          <w:szCs w:val="14"/>
        </w:rPr>
        <w:t xml:space="preserve"> NATJECANJE</w:t>
      </w:r>
      <w:r w:rsidRPr="00B67FA0">
        <w:rPr>
          <w:szCs w:val="14"/>
        </w:rPr>
        <w:t xml:space="preserve"> OVE GODINE,U IDUĆIM M</w:t>
      </w:r>
      <w:r>
        <w:rPr>
          <w:szCs w:val="14"/>
        </w:rPr>
        <w:t>JESECIMA OČEKUJE IH JOŠ DOSTA NATJECANJA</w:t>
      </w:r>
      <w:r w:rsidRPr="00B67FA0">
        <w:rPr>
          <w:szCs w:val="14"/>
        </w:rPr>
        <w:t xml:space="preserve"> DILJEM ŽUPANIJE ,CILJ JE NA SVAKOM BIT MEĐU PRVE TRI EKIPE I NA KRAJU UKUPNO POBIJEDIT U ŽUPANIJSKOM KUPU A I PLASIRAT SE NA DRŽAVNO</w:t>
      </w:r>
      <w:r>
        <w:rPr>
          <w:szCs w:val="14"/>
        </w:rPr>
        <w:t>NATJECANJE</w:t>
      </w:r>
      <w:r w:rsidRPr="00B67FA0">
        <w:rPr>
          <w:szCs w:val="14"/>
        </w:rPr>
        <w:t>.</w:t>
      </w:r>
    </w:p>
    <w:p w:rsidR="00854C2C" w:rsidRDefault="00854C2C" w:rsidP="008A6792">
      <w:pPr>
        <w:pStyle w:val="NoSpacing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zCs w:val="14"/>
        </w:rPr>
        <w:t xml:space="preserve">          </w:t>
      </w:r>
      <w:r w:rsidRPr="00B67FA0">
        <w:rPr>
          <w:szCs w:val="14"/>
        </w:rPr>
        <w:t xml:space="preserve">NA KRAJU TREBA NAPOMENIT DA JE NA SVIM </w:t>
      </w:r>
      <w:r>
        <w:rPr>
          <w:szCs w:val="14"/>
        </w:rPr>
        <w:t xml:space="preserve">NATJECANJIMA </w:t>
      </w:r>
      <w:r w:rsidRPr="00B67FA0">
        <w:rPr>
          <w:szCs w:val="14"/>
        </w:rPr>
        <w:t xml:space="preserve">(PRIJE I POSLIJE ISTIH ) JAKO </w:t>
      </w:r>
      <w:r>
        <w:rPr>
          <w:szCs w:val="14"/>
        </w:rPr>
        <w:t xml:space="preserve">                </w:t>
      </w:r>
      <w:r w:rsidRPr="00B67FA0">
        <w:rPr>
          <w:szCs w:val="14"/>
        </w:rPr>
        <w:t>POZITIVNA I VESELA ATMOSFERA MEĐU ČLANOVIM MLADE EKIPE,IMA TU IGRE,ZABAVE,POSJETA DANIMA PIVA,KUPANJA U KORANI,MORU,NERIJETKO SE NAVEČER ROŠTILJ NAPRAVI PA SE SVI SKUPA OPUSTIMO I UŽIVAMO</w:t>
      </w:r>
      <w:r>
        <w:rPr>
          <w:szCs w:val="14"/>
        </w:rPr>
        <w:t>.</w:t>
      </w: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Default="00854C2C" w:rsidP="00B67FA0">
      <w:pPr>
        <w:pStyle w:val="NoSpacing"/>
        <w:ind w:left="720"/>
      </w:pPr>
      <w:r>
        <w:rPr>
          <w:szCs w:val="14"/>
        </w:rPr>
        <w:t xml:space="preserve">NAKON NAORNOG NATJECANJA ZASLUŽILI SU ODMOR  !! </w:t>
      </w:r>
      <w:r w:rsidRPr="00664121">
        <w:sym w:font="Wingdings" w:char="F04A"/>
      </w: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Pr="00FA4534" w:rsidRDefault="00854C2C" w:rsidP="008A6792">
      <w:pPr>
        <w:pStyle w:val="NoSpacing"/>
        <w:ind w:left="720"/>
        <w:jc w:val="center"/>
        <w:rPr>
          <w:noProof/>
          <w:szCs w:val="14"/>
          <w:lang w:eastAsia="hr-HR"/>
        </w:rPr>
      </w:pPr>
      <w:r w:rsidRPr="00AF42AD">
        <w:rPr>
          <w:noProof/>
          <w:szCs w:val="14"/>
          <w:lang w:eastAsia="hr-HR"/>
        </w:rPr>
        <w:pict>
          <v:shape id="Picture 6" o:spid="_x0000_i1028" type="#_x0000_t75" style="width:194.25pt;height:140.25pt;visibility:visible">
            <v:imagedata r:id="rId8" o:title=""/>
          </v:shape>
        </w:pict>
      </w: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Default="00854C2C" w:rsidP="00B67FA0">
      <w:pPr>
        <w:pStyle w:val="NoSpacing"/>
        <w:ind w:left="720"/>
        <w:rPr>
          <w:noProof/>
          <w:szCs w:val="14"/>
          <w:lang w:eastAsia="hr-HR"/>
        </w:rPr>
      </w:pPr>
      <w:r>
        <w:rPr>
          <w:noProof/>
          <w:szCs w:val="14"/>
          <w:lang w:eastAsia="hr-HR"/>
        </w:rPr>
        <w:t xml:space="preserve">                                     </w:t>
      </w:r>
      <w:r w:rsidRPr="00AF42AD">
        <w:rPr>
          <w:noProof/>
          <w:szCs w:val="14"/>
          <w:lang w:eastAsia="hr-HR"/>
        </w:rPr>
        <w:pict>
          <v:shape id="Picture 4" o:spid="_x0000_i1029" type="#_x0000_t75" style="width:223.5pt;height:129.75pt;visibility:visible">
            <v:imagedata r:id="rId9" o:title=""/>
          </v:shape>
        </w:pict>
      </w:r>
    </w:p>
    <w:p w:rsidR="00854C2C" w:rsidRDefault="00854C2C" w:rsidP="00B67FA0">
      <w:pPr>
        <w:pStyle w:val="NoSpacing"/>
        <w:ind w:left="720"/>
        <w:rPr>
          <w:noProof/>
          <w:szCs w:val="14"/>
          <w:lang w:eastAsia="hr-HR"/>
        </w:rPr>
      </w:pPr>
    </w:p>
    <w:p w:rsidR="00854C2C" w:rsidRDefault="00854C2C" w:rsidP="00B67FA0">
      <w:pPr>
        <w:pStyle w:val="NoSpacing"/>
        <w:ind w:left="720"/>
        <w:rPr>
          <w:szCs w:val="14"/>
        </w:rPr>
      </w:pPr>
    </w:p>
    <w:p w:rsidR="00854C2C" w:rsidRDefault="00854C2C" w:rsidP="00B67FA0">
      <w:pPr>
        <w:pStyle w:val="NoSpacing"/>
        <w:ind w:left="720"/>
        <w:rPr>
          <w:noProof/>
          <w:szCs w:val="14"/>
          <w:lang w:eastAsia="hr-HR"/>
        </w:rPr>
      </w:pPr>
    </w:p>
    <w:p w:rsidR="00854C2C" w:rsidRPr="00FA4534" w:rsidRDefault="00854C2C" w:rsidP="00B67FA0">
      <w:pPr>
        <w:pStyle w:val="NoSpacing"/>
        <w:ind w:left="720"/>
        <w:rPr>
          <w:noProof/>
          <w:szCs w:val="14"/>
          <w:lang w:eastAsia="hr-HR"/>
        </w:rPr>
      </w:pPr>
      <w:r>
        <w:rPr>
          <w:noProof/>
          <w:szCs w:val="14"/>
          <w:lang w:eastAsia="hr-HR"/>
        </w:rPr>
        <w:t xml:space="preserve">                                      </w:t>
      </w:r>
      <w:r w:rsidRPr="00AF42AD">
        <w:rPr>
          <w:noProof/>
          <w:szCs w:val="14"/>
          <w:lang w:eastAsia="hr-HR"/>
        </w:rPr>
        <w:pict>
          <v:shape id="Picture 5" o:spid="_x0000_i1030" type="#_x0000_t75" style="width:223.5pt;height:167.25pt;visibility:visible">
            <v:imagedata r:id="rId10" o:title=""/>
          </v:shape>
        </w:pict>
      </w:r>
    </w:p>
    <w:p w:rsidR="00854C2C" w:rsidRDefault="00854C2C" w:rsidP="00B67FA0">
      <w:pPr>
        <w:pStyle w:val="NoSpacing"/>
        <w:rPr>
          <w:noProof/>
          <w:szCs w:val="14"/>
          <w:lang w:eastAsia="hr-HR"/>
        </w:rPr>
      </w:pPr>
    </w:p>
    <w:p w:rsidR="00854C2C" w:rsidRDefault="00854C2C" w:rsidP="00B67FA0">
      <w:pPr>
        <w:pStyle w:val="NoSpacing"/>
        <w:rPr>
          <w:szCs w:val="14"/>
        </w:rPr>
      </w:pPr>
      <w:r>
        <w:rPr>
          <w:noProof/>
          <w:szCs w:val="14"/>
          <w:lang w:eastAsia="hr-HR"/>
        </w:rPr>
        <w:t xml:space="preserve">                                                     </w:t>
      </w:r>
      <w:r>
        <w:rPr>
          <w:szCs w:val="14"/>
        </w:rPr>
        <w:t>(ZAJEDNIČKA FOTOGRAFIJA SA MALIM POBJEDNICIMA)</w:t>
      </w:r>
    </w:p>
    <w:p w:rsidR="00854C2C" w:rsidRDefault="00854C2C" w:rsidP="00B67FA0">
      <w:pPr>
        <w:pStyle w:val="NoSpacing"/>
        <w:rPr>
          <w:szCs w:val="14"/>
        </w:rPr>
      </w:pPr>
    </w:p>
    <w:p w:rsidR="00854C2C" w:rsidRDefault="00854C2C" w:rsidP="001D627D">
      <w:pPr>
        <w:pStyle w:val="NoSpacing"/>
        <w:jc w:val="center"/>
        <w:rPr>
          <w:szCs w:val="14"/>
        </w:rPr>
      </w:pPr>
      <w:r w:rsidRPr="00AF42AD">
        <w:rPr>
          <w:noProof/>
          <w:szCs w:val="14"/>
          <w:lang w:eastAsia="hr-HR"/>
        </w:rPr>
        <w:pict>
          <v:shape id="Picture 10" o:spid="_x0000_i1031" type="#_x0000_t75" style="width:187.5pt;height:140.25pt;visibility:visible">
            <v:imagedata r:id="rId11" o:title=""/>
          </v:shape>
        </w:pict>
      </w:r>
    </w:p>
    <w:p w:rsidR="00854C2C" w:rsidRDefault="00854C2C" w:rsidP="00B67FA0">
      <w:pPr>
        <w:pStyle w:val="NoSpacing"/>
        <w:rPr>
          <w:szCs w:val="14"/>
        </w:rPr>
      </w:pPr>
    </w:p>
    <w:p w:rsidR="00854C2C" w:rsidRDefault="00854C2C" w:rsidP="001D627D">
      <w:pPr>
        <w:pStyle w:val="NoSpacing"/>
        <w:jc w:val="center"/>
        <w:rPr>
          <w:szCs w:val="14"/>
        </w:rPr>
      </w:pPr>
      <w:r w:rsidRPr="00AF42AD">
        <w:rPr>
          <w:noProof/>
          <w:szCs w:val="14"/>
          <w:lang w:eastAsia="hr-HR"/>
        </w:rPr>
        <w:pict>
          <v:shape id="Picture 11" o:spid="_x0000_i1032" type="#_x0000_t75" style="width:180pt;height:140.25pt;visibility:visible">
            <v:imagedata r:id="rId12" o:title=""/>
          </v:shape>
        </w:pict>
      </w:r>
    </w:p>
    <w:p w:rsidR="00854C2C" w:rsidRDefault="00854C2C" w:rsidP="00B67FA0">
      <w:pPr>
        <w:pStyle w:val="NoSpacing"/>
        <w:rPr>
          <w:szCs w:val="14"/>
        </w:rPr>
      </w:pPr>
      <w:r>
        <w:rPr>
          <w:szCs w:val="14"/>
        </w:rPr>
        <w:t xml:space="preserve">                                                 (i opet uživanje nakon natjecanja ovaj put u hrani ) </w:t>
      </w:r>
    </w:p>
    <w:p w:rsidR="00854C2C" w:rsidRDefault="00854C2C" w:rsidP="00B67FA0">
      <w:pPr>
        <w:pStyle w:val="NoSpacing"/>
        <w:rPr>
          <w:szCs w:val="14"/>
        </w:rPr>
      </w:pPr>
    </w:p>
    <w:p w:rsidR="00854C2C" w:rsidRDefault="00854C2C" w:rsidP="00B67FA0">
      <w:pPr>
        <w:pStyle w:val="NoSpacing"/>
        <w:rPr>
          <w:szCs w:val="14"/>
        </w:rPr>
      </w:pPr>
      <w:r w:rsidRPr="00B67FA0">
        <w:rPr>
          <w:szCs w:val="14"/>
        </w:rPr>
        <w:t>EKIPU MLADEŽI DVD-A BARILOVIĆ OD 2009.DO SADA ČINILI SU JOSIP I LUKA  DOBRINIĆ,MARTINA, VALENTINA I T</w:t>
      </w:r>
      <w:r>
        <w:rPr>
          <w:szCs w:val="14"/>
        </w:rPr>
        <w:t>OMISLAV ŽUPČIĆ,JAKOV MILINKOVIĆ,</w:t>
      </w:r>
      <w:r w:rsidRPr="00B67FA0">
        <w:rPr>
          <w:szCs w:val="14"/>
        </w:rPr>
        <w:t>DOMINIK PERAKOVIĆ,</w:t>
      </w:r>
      <w:r>
        <w:rPr>
          <w:szCs w:val="14"/>
        </w:rPr>
        <w:t xml:space="preserve">MARIN MEJAŠKI, </w:t>
      </w:r>
      <w:r w:rsidRPr="00B67FA0">
        <w:rPr>
          <w:szCs w:val="14"/>
        </w:rPr>
        <w:t>MATIJA TRGOVČIĆ,DOMINIK I DOMAGOJ KRIVAČIĆ,MIRNA,NIKA I TOMO MARČAC,TOMISLAV BIŠĆAN,ŽELJKO I MARIJA SPUDIĆ,MARKO MARČINKOVIĆ UZ VODITELJE LORENU ŽUPČIĆ(VODITELJICU ),IVU MEJAŠKOG(DOZAPOVIJEDNIKA DVD-A BARILOVIĆ) I TOMISLAVA DOBRINIĆA(PREDSJEDNIKA DRUŠTVA),VAŽNO JE NAPOMENUTI DA ČLANOVI OVE EKIPE NISU SAMO IZ BARILOVIĆA NEGO IZ RAZNIH DIJELOVA ODNOSNO SELA NAŠE OPĆINE I NA TO SMO JAKO PONOSNI,JER SMO USPJELI MOTIVIRAT I ZAINTERESIRAT DJECU KOJA ŽIVE IZVAN MJESTA BARILOVIĆ DA SE PRIKLJUČE NAŠEM DRUŠTVU I POMOGNU U OSTVARENJU OVIH HVALE VRIJEDNIH REZULTATA</w:t>
      </w:r>
    </w:p>
    <w:p w:rsidR="00854C2C" w:rsidRDefault="00854C2C" w:rsidP="00B67FA0">
      <w:pPr>
        <w:pStyle w:val="NoSpacing"/>
        <w:rPr>
          <w:szCs w:val="14"/>
        </w:rPr>
      </w:pPr>
    </w:p>
    <w:p w:rsidR="00854C2C" w:rsidRPr="00B67FA0" w:rsidRDefault="00854C2C" w:rsidP="00B67FA0">
      <w:pPr>
        <w:pStyle w:val="NoSpacing"/>
        <w:rPr>
          <w:szCs w:val="14"/>
        </w:rPr>
      </w:pPr>
    </w:p>
    <w:p w:rsidR="00854C2C" w:rsidRDefault="00854C2C" w:rsidP="00B67FA0">
      <w:pPr>
        <w:pStyle w:val="NoSpacing"/>
        <w:ind w:left="720"/>
        <w:rPr>
          <w:b/>
          <w:i/>
          <w:szCs w:val="14"/>
        </w:rPr>
      </w:pPr>
      <w:r>
        <w:rPr>
          <w:szCs w:val="14"/>
        </w:rPr>
        <w:t>VATROGASNO GESLO :</w:t>
      </w:r>
      <w:r w:rsidRPr="002166A2">
        <w:rPr>
          <w:b/>
          <w:i/>
          <w:szCs w:val="14"/>
        </w:rPr>
        <w:t>“VATRU GASI BRATA SPASI“</w:t>
      </w:r>
    </w:p>
    <w:p w:rsidR="00854C2C" w:rsidRDefault="00854C2C" w:rsidP="00B67FA0">
      <w:pPr>
        <w:pStyle w:val="NoSpacing"/>
        <w:ind w:left="720"/>
        <w:rPr>
          <w:b/>
          <w:i/>
          <w:szCs w:val="14"/>
        </w:rPr>
      </w:pPr>
    </w:p>
    <w:p w:rsidR="00854C2C" w:rsidRPr="002166A2" w:rsidRDefault="00854C2C" w:rsidP="00B67FA0">
      <w:pPr>
        <w:pStyle w:val="NoSpacing"/>
        <w:ind w:left="720"/>
        <w:rPr>
          <w:b/>
          <w:i/>
          <w:szCs w:val="14"/>
        </w:rPr>
      </w:pPr>
    </w:p>
    <w:p w:rsidR="00854C2C" w:rsidRDefault="00854C2C" w:rsidP="008A6792">
      <w:pPr>
        <w:pStyle w:val="NoSpacing"/>
        <w:ind w:left="720"/>
        <w:rPr>
          <w:szCs w:val="14"/>
        </w:rPr>
      </w:pPr>
      <w:r>
        <w:rPr>
          <w:szCs w:val="14"/>
        </w:rPr>
        <w:t xml:space="preserve">                                          </w:t>
      </w:r>
    </w:p>
    <w:p w:rsidR="00854C2C" w:rsidRDefault="00854C2C" w:rsidP="004B1415">
      <w:pPr>
        <w:pStyle w:val="NoSpacing"/>
        <w:ind w:left="720"/>
        <w:jc w:val="right"/>
        <w:rPr>
          <w:szCs w:val="14"/>
        </w:rPr>
      </w:pPr>
      <w:r>
        <w:rPr>
          <w:szCs w:val="14"/>
        </w:rPr>
        <w:t>PREDSJEDNIK DVD-A Barilović</w:t>
      </w:r>
    </w:p>
    <w:p w:rsidR="00854C2C" w:rsidRPr="008A6792" w:rsidRDefault="00854C2C" w:rsidP="004B1415">
      <w:pPr>
        <w:pStyle w:val="NoSpacing"/>
        <w:ind w:left="720"/>
        <w:jc w:val="right"/>
        <w:rPr>
          <w:szCs w:val="14"/>
        </w:rPr>
      </w:pPr>
      <w:r w:rsidRPr="00664121">
        <w:rPr>
          <w:b/>
          <w:szCs w:val="14"/>
        </w:rPr>
        <w:t>TOMISLAV DOBRINIĆ</w:t>
      </w:r>
    </w:p>
    <w:p w:rsidR="00854C2C" w:rsidRPr="00A42E45" w:rsidRDefault="00854C2C" w:rsidP="004B1415">
      <w:pPr>
        <w:pStyle w:val="NoSpacing"/>
        <w:ind w:left="720"/>
        <w:jc w:val="right"/>
        <w:rPr>
          <w:szCs w:val="14"/>
        </w:rPr>
      </w:pPr>
    </w:p>
    <w:sectPr w:rsidR="00854C2C" w:rsidRPr="00A42E45" w:rsidSect="00393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71252"/>
    <w:multiLevelType w:val="hybridMultilevel"/>
    <w:tmpl w:val="F406128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C2C0701"/>
    <w:multiLevelType w:val="hybridMultilevel"/>
    <w:tmpl w:val="23A4956E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960"/>
    <w:rsid w:val="00025C0B"/>
    <w:rsid w:val="00055A21"/>
    <w:rsid w:val="00155936"/>
    <w:rsid w:val="00157B91"/>
    <w:rsid w:val="00166E28"/>
    <w:rsid w:val="001C1912"/>
    <w:rsid w:val="001D627D"/>
    <w:rsid w:val="002166A2"/>
    <w:rsid w:val="002B69F4"/>
    <w:rsid w:val="00351364"/>
    <w:rsid w:val="00393D9D"/>
    <w:rsid w:val="004B0C0C"/>
    <w:rsid w:val="004B1415"/>
    <w:rsid w:val="00552221"/>
    <w:rsid w:val="005744BF"/>
    <w:rsid w:val="005F2A12"/>
    <w:rsid w:val="0066381A"/>
    <w:rsid w:val="00664121"/>
    <w:rsid w:val="006732D6"/>
    <w:rsid w:val="00714ED9"/>
    <w:rsid w:val="0077529D"/>
    <w:rsid w:val="0078708B"/>
    <w:rsid w:val="007A0AA1"/>
    <w:rsid w:val="007B6EBD"/>
    <w:rsid w:val="007C03C3"/>
    <w:rsid w:val="00854C2C"/>
    <w:rsid w:val="008A6792"/>
    <w:rsid w:val="00964AB0"/>
    <w:rsid w:val="009E19FA"/>
    <w:rsid w:val="00A42E45"/>
    <w:rsid w:val="00A706A4"/>
    <w:rsid w:val="00AF42AD"/>
    <w:rsid w:val="00B30951"/>
    <w:rsid w:val="00B54B32"/>
    <w:rsid w:val="00B67FA0"/>
    <w:rsid w:val="00BF5795"/>
    <w:rsid w:val="00C211D5"/>
    <w:rsid w:val="00C32DF1"/>
    <w:rsid w:val="00C84CD1"/>
    <w:rsid w:val="00CA129E"/>
    <w:rsid w:val="00DA5960"/>
    <w:rsid w:val="00E02C1B"/>
    <w:rsid w:val="00E149F9"/>
    <w:rsid w:val="00E20AE5"/>
    <w:rsid w:val="00F77C66"/>
    <w:rsid w:val="00FA4534"/>
    <w:rsid w:val="00FF4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D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A5960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4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2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3</Pages>
  <Words>461</Words>
  <Characters>2633</Characters>
  <Application>Microsoft Office Outlook</Application>
  <DocSecurity>0</DocSecurity>
  <Lines>0</Lines>
  <Paragraphs>0</Paragraphs>
  <ScaleCrop>false</ScaleCrop>
  <Company>SnipeR's Redemption Network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Osnovna škola</cp:lastModifiedBy>
  <cp:revision>6</cp:revision>
  <dcterms:created xsi:type="dcterms:W3CDTF">2012-05-14T20:52:00Z</dcterms:created>
  <dcterms:modified xsi:type="dcterms:W3CDTF">2012-05-17T10:17:00Z</dcterms:modified>
</cp:coreProperties>
</file>